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8DA0A8" w14:textId="31B0A310" w:rsidR="008D0E46" w:rsidRPr="006C1CB7" w:rsidRDefault="006B2831" w:rsidP="006B2831">
      <w:pPr>
        <w:ind w:right="-330" w:firstLine="720"/>
        <w:jc w:val="center"/>
        <w:rPr>
          <w:rFonts w:ascii="Britannic Bold" w:hAnsi="Britannic Bold"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E5AC585" wp14:editId="7279931F">
            <wp:simplePos x="0" y="0"/>
            <wp:positionH relativeFrom="margin">
              <wp:posOffset>6007735</wp:posOffset>
            </wp:positionH>
            <wp:positionV relativeFrom="paragraph">
              <wp:posOffset>1905</wp:posOffset>
            </wp:positionV>
            <wp:extent cx="850900" cy="914400"/>
            <wp:effectExtent l="0" t="0" r="0" b="0"/>
            <wp:wrapSquare wrapText="bothSides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46" w:rsidRPr="006C1CB7">
        <w:rPr>
          <w:rFonts w:ascii="Britannic Bold" w:hAnsi="Britannic Bold"/>
          <w:sz w:val="56"/>
          <w:szCs w:val="56"/>
        </w:rPr>
        <w:t>Home Learning Pack</w:t>
      </w:r>
      <w:r w:rsidRPr="006B2831">
        <w:rPr>
          <w:noProof/>
        </w:rPr>
        <w:t xml:space="preserve"> </w:t>
      </w:r>
    </w:p>
    <w:p w14:paraId="770BF087" w14:textId="3DC17E63" w:rsidR="008D0E46" w:rsidRPr="007447CA" w:rsidRDefault="008D0E46" w:rsidP="007447CA">
      <w:pPr>
        <w:ind w:firstLine="720"/>
        <w:jc w:val="center"/>
        <w:rPr>
          <w:rFonts w:ascii="Britannic Bold" w:hAnsi="Britannic Bold"/>
          <w:b/>
          <w:bCs/>
          <w:sz w:val="144"/>
          <w:szCs w:val="144"/>
        </w:rPr>
      </w:pPr>
      <w:r w:rsidRPr="006B2831">
        <w:rPr>
          <w:rFonts w:ascii="Britannic Bold" w:hAnsi="Britannic Bold"/>
          <w:b/>
          <w:bCs/>
          <w:sz w:val="160"/>
          <w:szCs w:val="160"/>
        </w:rPr>
        <w:t>Science</w:t>
      </w:r>
    </w:p>
    <w:p w14:paraId="3E189C3E" w14:textId="2182EE00" w:rsidR="008D0E46" w:rsidRPr="006C1CB7" w:rsidRDefault="006C1CB7" w:rsidP="008D0E46">
      <w:pPr>
        <w:jc w:val="center"/>
        <w:rPr>
          <w:rFonts w:ascii="Britannic Bold" w:hAnsi="Britannic Bold"/>
          <w:sz w:val="36"/>
          <w:szCs w:val="36"/>
        </w:rPr>
      </w:pPr>
      <w:r w:rsidRPr="006C1CB7">
        <w:rPr>
          <w:rFonts w:ascii="Britannic Bold" w:hAnsi="Britannic Bold"/>
          <w:sz w:val="36"/>
          <w:szCs w:val="36"/>
        </w:rPr>
        <w:t xml:space="preserve">Topics: </w:t>
      </w:r>
      <w:r w:rsidR="00151742" w:rsidRPr="006C1CB7">
        <w:rPr>
          <w:rFonts w:ascii="Britannic Bold" w:hAnsi="Britannic Bold"/>
          <w:sz w:val="36"/>
          <w:szCs w:val="36"/>
        </w:rPr>
        <w:t xml:space="preserve">Cell </w:t>
      </w:r>
      <w:r w:rsidRPr="006C1CB7">
        <w:rPr>
          <w:rFonts w:ascii="Britannic Bold" w:hAnsi="Britannic Bold"/>
          <w:sz w:val="36"/>
          <w:szCs w:val="36"/>
        </w:rPr>
        <w:t>structures, cell specialisation and Microscopy</w:t>
      </w:r>
    </w:p>
    <w:p w14:paraId="34E38F05" w14:textId="732C5172" w:rsidR="006C1CB7" w:rsidRPr="006C1CB7" w:rsidRDefault="006C1CB7" w:rsidP="008D0E46">
      <w:pPr>
        <w:jc w:val="center"/>
        <w:rPr>
          <w:rFonts w:ascii="Britannic Bold" w:hAnsi="Britannic Bold"/>
          <w:sz w:val="52"/>
          <w:szCs w:val="52"/>
          <w:u w:val="single"/>
        </w:rPr>
      </w:pPr>
      <w:r w:rsidRPr="00667DD7">
        <w:rPr>
          <w:rFonts w:ascii="Britannic Bold" w:hAnsi="Britannic Bold"/>
          <w:sz w:val="96"/>
          <w:szCs w:val="96"/>
          <w:u w:val="single"/>
        </w:rPr>
        <w:t>Activities</w:t>
      </w:r>
    </w:p>
    <w:p w14:paraId="08532576" w14:textId="0E2A9854" w:rsidR="008D0E46" w:rsidRPr="007447CA" w:rsidRDefault="008D0E46" w:rsidP="007447CA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 w:rsidRPr="00011772">
        <w:rPr>
          <w:rFonts w:ascii="Comic Sans MS" w:hAnsi="Comic Sans MS"/>
          <w:sz w:val="44"/>
          <w:szCs w:val="44"/>
        </w:rPr>
        <w:t>PowerPoint revision slides on “Plant and animal cells”</w:t>
      </w:r>
      <w:r w:rsidR="007447CA" w:rsidRPr="007447CA">
        <w:t xml:space="preserve"> </w:t>
      </w:r>
      <w:r w:rsidR="007447CA">
        <w:object w:dxaOrig="1543" w:dyaOrig="995" w14:anchorId="3648DD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75pt" o:ole="">
            <v:imagedata r:id="rId7" o:title=""/>
          </v:shape>
          <o:OLEObject Type="Embed" ProgID="PowerPoint.Show.12" ShapeID="_x0000_i1027" DrawAspect="Icon" ObjectID="_1646589463" r:id="rId8"/>
        </w:object>
      </w:r>
      <w:bookmarkStart w:id="0" w:name="_GoBack"/>
      <w:bookmarkEnd w:id="0"/>
    </w:p>
    <w:p w14:paraId="78941DD2" w14:textId="4A117A98" w:rsidR="008D0E46" w:rsidRPr="00011772" w:rsidRDefault="008D0E46" w:rsidP="00011772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 w:rsidRPr="00011772">
        <w:rPr>
          <w:rFonts w:ascii="Comic Sans MS" w:hAnsi="Comic Sans MS"/>
          <w:sz w:val="44"/>
          <w:szCs w:val="44"/>
        </w:rPr>
        <w:t>“Cell organelle” card sort</w:t>
      </w:r>
      <w:r w:rsidR="007447CA">
        <w:object w:dxaOrig="1543" w:dyaOrig="995" w14:anchorId="309E7594">
          <v:shape id="_x0000_i1028" type="#_x0000_t75" style="width:77.25pt;height:49.75pt" o:ole="">
            <v:imagedata r:id="rId9" o:title=""/>
          </v:shape>
          <o:OLEObject Type="Embed" ProgID="Word.Document.12" ShapeID="_x0000_i1028" DrawAspect="Icon" ObjectID="_1646589464" r:id="rId10">
            <o:FieldCodes>\s</o:FieldCodes>
          </o:OLEObject>
        </w:object>
      </w:r>
    </w:p>
    <w:p w14:paraId="62A95EF1" w14:textId="1C4AA160" w:rsidR="008D0E46" w:rsidRPr="007447CA" w:rsidRDefault="008D0E46" w:rsidP="00011772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 w:rsidRPr="00011772">
        <w:rPr>
          <w:rFonts w:ascii="Comic Sans MS" w:hAnsi="Comic Sans MS"/>
          <w:sz w:val="44"/>
          <w:szCs w:val="44"/>
        </w:rPr>
        <w:t>“Cells and the specialisms” booklet</w:t>
      </w:r>
      <w:r w:rsidR="007447CA">
        <w:object w:dxaOrig="1543" w:dyaOrig="995" w14:anchorId="5A196BD5">
          <v:shape id="_x0000_i1029" type="#_x0000_t75" style="width:77.25pt;height:49.75pt" o:ole="">
            <v:imagedata r:id="rId11" o:title=""/>
          </v:shape>
          <o:OLEObject Type="Embed" ProgID="AcroExch.Document.11" ShapeID="_x0000_i1029" DrawAspect="Icon" ObjectID="_1646589465" r:id="rId12"/>
        </w:object>
      </w:r>
    </w:p>
    <w:p w14:paraId="132283CB" w14:textId="77777777" w:rsidR="007447CA" w:rsidRPr="00011772" w:rsidRDefault="007447CA" w:rsidP="007447CA">
      <w:pPr>
        <w:pStyle w:val="ListParagraph"/>
        <w:ind w:left="709"/>
        <w:rPr>
          <w:rFonts w:ascii="Comic Sans MS" w:hAnsi="Comic Sans MS"/>
          <w:sz w:val="44"/>
          <w:szCs w:val="44"/>
        </w:rPr>
      </w:pPr>
    </w:p>
    <w:p w14:paraId="4A7B952A" w14:textId="6437984B" w:rsidR="008D0E46" w:rsidRPr="00011772" w:rsidRDefault="008D0E46" w:rsidP="00011772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 w:rsidRPr="00011772">
        <w:rPr>
          <w:rFonts w:ascii="Comic Sans MS" w:hAnsi="Comic Sans MS"/>
          <w:sz w:val="44"/>
          <w:szCs w:val="44"/>
        </w:rPr>
        <w:t>PowerPoint revision slides on “Microscopy”</w:t>
      </w:r>
      <w:r w:rsidR="007447CA" w:rsidRPr="007447CA">
        <w:t xml:space="preserve"> </w:t>
      </w:r>
      <w:r w:rsidR="007447CA">
        <w:object w:dxaOrig="1543" w:dyaOrig="995" w14:anchorId="30C24911">
          <v:shape id="_x0000_i1030" type="#_x0000_t75" style="width:77.25pt;height:49.75pt" o:ole="">
            <v:imagedata r:id="rId13" o:title=""/>
          </v:shape>
          <o:OLEObject Type="Embed" ProgID="PowerPoint.Show.12" ShapeID="_x0000_i1030" DrawAspect="Icon" ObjectID="_1646589466" r:id="rId14"/>
        </w:object>
      </w:r>
    </w:p>
    <w:p w14:paraId="659C21B1" w14:textId="28EE2A1C" w:rsidR="008D0E46" w:rsidRPr="00011772" w:rsidRDefault="008D0E46" w:rsidP="00011772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 w:rsidRPr="00011772">
        <w:rPr>
          <w:rFonts w:ascii="Comic Sans MS" w:hAnsi="Comic Sans MS"/>
          <w:sz w:val="44"/>
          <w:szCs w:val="44"/>
        </w:rPr>
        <w:t>Marking exam answers on cells</w:t>
      </w:r>
      <w:r w:rsidR="007447CA">
        <w:object w:dxaOrig="1543" w:dyaOrig="995" w14:anchorId="3D9F723C">
          <v:shape id="_x0000_i1031" type="#_x0000_t75" style="width:77.25pt;height:49.75pt" o:ole="">
            <v:imagedata r:id="rId15" o:title=""/>
          </v:shape>
          <o:OLEObject Type="Embed" ProgID="AcroExch.Document.11" ShapeID="_x0000_i1031" DrawAspect="Icon" ObjectID="_1646589467" r:id="rId16"/>
        </w:object>
      </w:r>
    </w:p>
    <w:p w14:paraId="300357F5" w14:textId="13D84FE9" w:rsidR="008D0E46" w:rsidRPr="00011772" w:rsidRDefault="008D0E46" w:rsidP="00011772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 w:rsidRPr="00011772">
        <w:rPr>
          <w:rFonts w:ascii="Comic Sans MS" w:hAnsi="Comic Sans MS"/>
          <w:sz w:val="44"/>
          <w:szCs w:val="44"/>
        </w:rPr>
        <w:t>Dominoes revision activity</w:t>
      </w:r>
      <w:r w:rsidR="007447CA">
        <w:object w:dxaOrig="1543" w:dyaOrig="995" w14:anchorId="77DA7C1D">
          <v:shape id="_x0000_i1032" type="#_x0000_t75" style="width:77.25pt;height:49.75pt" o:ole="">
            <v:imagedata r:id="rId17" o:title=""/>
          </v:shape>
          <o:OLEObject Type="Embed" ProgID="AcroExch.Document.11" ShapeID="_x0000_i1032" DrawAspect="Icon" ObjectID="_1646589468" r:id="rId18"/>
        </w:object>
      </w:r>
    </w:p>
    <w:p w14:paraId="1EF9C67D" w14:textId="0E43B693" w:rsidR="00667DD7" w:rsidRPr="007447CA" w:rsidRDefault="006C1CB7" w:rsidP="007447CA">
      <w:pPr>
        <w:pStyle w:val="ListParagraph"/>
        <w:numPr>
          <w:ilvl w:val="0"/>
          <w:numId w:val="1"/>
        </w:numPr>
        <w:ind w:left="709"/>
        <w:rPr>
          <w:rFonts w:ascii="Comic Sans MS" w:hAnsi="Comic Sans MS"/>
          <w:sz w:val="44"/>
          <w:szCs w:val="44"/>
        </w:rPr>
      </w:pPr>
      <w:r w:rsidRPr="00011772">
        <w:rPr>
          <w:rFonts w:ascii="Comic Sans MS" w:hAnsi="Comic Sans MS"/>
          <w:sz w:val="44"/>
          <w:szCs w:val="44"/>
        </w:rPr>
        <w:t>Revision Mat (x2)</w:t>
      </w:r>
      <w:r w:rsidR="007447CA" w:rsidRPr="007447CA">
        <w:t xml:space="preserve"> </w:t>
      </w:r>
      <w:r w:rsidR="007447CA">
        <w:object w:dxaOrig="1543" w:dyaOrig="995" w14:anchorId="05492CD1">
          <v:shape id="_x0000_i1033" type="#_x0000_t75" style="width:77.25pt;height:49.75pt" o:ole="">
            <v:imagedata r:id="rId19" o:title=""/>
          </v:shape>
          <o:OLEObject Type="Embed" ProgID="PowerPoint.Show.12" ShapeID="_x0000_i1033" DrawAspect="Icon" ObjectID="_1646589469" r:id="rId20"/>
        </w:object>
      </w:r>
      <w:r w:rsidR="00667DD7" w:rsidRPr="007447CA">
        <w:rPr>
          <w:rFonts w:ascii="Britannic Bold" w:hAnsi="Britannic Bold"/>
          <w:sz w:val="40"/>
          <w:szCs w:val="40"/>
        </w:rPr>
        <w:t>By Ms Chowdhury</w:t>
      </w:r>
    </w:p>
    <w:p w14:paraId="5AECBE77" w14:textId="1EC3B43C" w:rsidR="008D0E46" w:rsidRPr="00011772" w:rsidRDefault="00667DD7" w:rsidP="00011772">
      <w:pPr>
        <w:pStyle w:val="ListParagraph"/>
        <w:ind w:left="709"/>
        <w:jc w:val="right"/>
        <w:rPr>
          <w:rFonts w:ascii="Britannic Bold" w:hAnsi="Britannic Bold"/>
          <w:sz w:val="40"/>
          <w:szCs w:val="40"/>
        </w:rPr>
      </w:pPr>
      <w:r w:rsidRPr="00667DD7">
        <w:rPr>
          <w:rFonts w:ascii="Britannic Bold" w:hAnsi="Britannic Bold"/>
          <w:sz w:val="40"/>
          <w:szCs w:val="40"/>
        </w:rPr>
        <w:t>Tuesday 24</w:t>
      </w:r>
      <w:r w:rsidRPr="00667DD7">
        <w:rPr>
          <w:rFonts w:ascii="Britannic Bold" w:hAnsi="Britannic Bold"/>
          <w:sz w:val="40"/>
          <w:szCs w:val="40"/>
          <w:vertAlign w:val="superscript"/>
        </w:rPr>
        <w:t>th</w:t>
      </w:r>
      <w:r w:rsidRPr="00667DD7">
        <w:rPr>
          <w:rFonts w:ascii="Britannic Bold" w:hAnsi="Britannic Bold"/>
          <w:sz w:val="40"/>
          <w:szCs w:val="40"/>
        </w:rPr>
        <w:t xml:space="preserve"> March 2020</w:t>
      </w:r>
    </w:p>
    <w:sectPr w:rsidR="008D0E46" w:rsidRPr="00011772" w:rsidSect="00011772">
      <w:pgSz w:w="11906" w:h="16838"/>
      <w:pgMar w:top="567" w:right="849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26B01"/>
    <w:multiLevelType w:val="hybridMultilevel"/>
    <w:tmpl w:val="6C322806"/>
    <w:lvl w:ilvl="0" w:tplc="C93EE53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E46"/>
    <w:rsid w:val="00011772"/>
    <w:rsid w:val="00151742"/>
    <w:rsid w:val="00667DD7"/>
    <w:rsid w:val="006B2831"/>
    <w:rsid w:val="006C1CB7"/>
    <w:rsid w:val="007447CA"/>
    <w:rsid w:val="008D0E46"/>
    <w:rsid w:val="00D92B1E"/>
    <w:rsid w:val="00F9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E93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E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Microsoft_PowerPoint_Presentation4.pptx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package" Target="embeddings/Microsoft_Word_Document2.doc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Presentation3.ppt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8630E667</Template>
  <TotalTime>1</TotalTime>
  <Pages>1</Pages>
  <Words>89</Words>
  <Characters>513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Habzter Malik</dc:creator>
  <cp:lastModifiedBy>M Farrow</cp:lastModifiedBy>
  <cp:revision>2</cp:revision>
  <dcterms:created xsi:type="dcterms:W3CDTF">2020-03-24T21:11:00Z</dcterms:created>
  <dcterms:modified xsi:type="dcterms:W3CDTF">2020-03-24T21:11:00Z</dcterms:modified>
</cp:coreProperties>
</file>