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9A0" w:rsidRDefault="009B19A0" w:rsidP="009B19A0">
      <w:pPr>
        <w:jc w:val="center"/>
        <w:rPr>
          <w:b/>
          <w:sz w:val="28"/>
          <w:szCs w:val="28"/>
          <w:u w:val="single"/>
          <w:lang w:val="en-US"/>
        </w:rPr>
      </w:pPr>
      <w:r w:rsidRPr="009B19A0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4FFAF93F" wp14:editId="6A38BF59">
            <wp:extent cx="846455" cy="419038"/>
            <wp:effectExtent l="0" t="0" r="0" b="635"/>
            <wp:docPr id="1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09" cy="440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E9A" w:rsidRPr="009B19A0" w:rsidRDefault="000C0E5D" w:rsidP="009B19A0">
      <w:pPr>
        <w:jc w:val="center"/>
        <w:rPr>
          <w:b/>
          <w:sz w:val="24"/>
          <w:szCs w:val="24"/>
          <w:u w:val="single"/>
          <w:lang w:val="en-US"/>
        </w:rPr>
      </w:pPr>
      <w:bookmarkStart w:id="0" w:name="_GoBack"/>
      <w:r w:rsidRPr="009B19A0">
        <w:rPr>
          <w:b/>
          <w:sz w:val="24"/>
          <w:szCs w:val="24"/>
          <w:u w:val="single"/>
          <w:lang w:val="en-US"/>
        </w:rPr>
        <w:t>Citizenship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2662"/>
        <w:gridCol w:w="2209"/>
        <w:gridCol w:w="2229"/>
        <w:gridCol w:w="2084"/>
        <w:gridCol w:w="2090"/>
        <w:gridCol w:w="2001"/>
      </w:tblGrid>
      <w:tr w:rsidR="000C0E5D" w:rsidRPr="00C74C11" w:rsidTr="00C74C11">
        <w:tc>
          <w:tcPr>
            <w:tcW w:w="675" w:type="dxa"/>
            <w:shd w:val="clear" w:color="auto" w:fill="D9D9D9" w:themeFill="background1" w:themeFillShade="D9"/>
          </w:tcPr>
          <w:bookmarkEnd w:id="0"/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Year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2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3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4</w:t>
            </w:r>
          </w:p>
        </w:tc>
        <w:tc>
          <w:tcPr>
            <w:tcW w:w="2118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5</w:t>
            </w:r>
          </w:p>
        </w:tc>
        <w:tc>
          <w:tcPr>
            <w:tcW w:w="202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Term 6</w:t>
            </w:r>
          </w:p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</w:p>
        </w:tc>
      </w:tr>
      <w:tr w:rsidR="000C0E5D" w:rsidTr="00C74C11">
        <w:tc>
          <w:tcPr>
            <w:tcW w:w="67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7</w:t>
            </w:r>
          </w:p>
        </w:tc>
        <w:tc>
          <w:tcPr>
            <w:tcW w:w="2694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</w:tcPr>
          <w:p w:rsidR="00C74C11" w:rsidRDefault="000C0E5D" w:rsidP="009B19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Identity and Diversity</w:t>
            </w:r>
          </w:p>
        </w:tc>
        <w:tc>
          <w:tcPr>
            <w:tcW w:w="2118" w:type="dxa"/>
          </w:tcPr>
          <w:p w:rsidR="00C74C11" w:rsidRDefault="000C0E5D" w:rsidP="009B19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Rights and Responsibilities</w:t>
            </w:r>
          </w:p>
        </w:tc>
        <w:tc>
          <w:tcPr>
            <w:tcW w:w="2025" w:type="dxa"/>
          </w:tcPr>
          <w:p w:rsidR="000C0E5D" w:rsidRDefault="00AF7D66" w:rsidP="000C0E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Exams/Projects and responsive teaching</w:t>
            </w:r>
          </w:p>
        </w:tc>
      </w:tr>
      <w:tr w:rsidR="000C0E5D" w:rsidTr="00C74C11">
        <w:tc>
          <w:tcPr>
            <w:tcW w:w="67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8</w:t>
            </w:r>
          </w:p>
        </w:tc>
        <w:tc>
          <w:tcPr>
            <w:tcW w:w="2694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</w:tcPr>
          <w:p w:rsidR="00C74C11" w:rsidRDefault="000C0E5D" w:rsidP="00C74C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Democracy and Participation</w:t>
            </w:r>
          </w:p>
        </w:tc>
        <w:tc>
          <w:tcPr>
            <w:tcW w:w="211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UK Political System</w:t>
            </w:r>
          </w:p>
        </w:tc>
        <w:tc>
          <w:tcPr>
            <w:tcW w:w="2025" w:type="dxa"/>
          </w:tcPr>
          <w:p w:rsidR="000C0E5D" w:rsidRDefault="00AF7D66" w:rsidP="000C0E5D">
            <w:pPr>
              <w:jc w:val="center"/>
              <w:rPr>
                <w:lang w:val="en-US"/>
              </w:rPr>
            </w:pPr>
            <w:r w:rsidRPr="00AF7D66">
              <w:rPr>
                <w:lang w:val="en-US"/>
              </w:rPr>
              <w:t>Exams/Projects and responsive teaching</w:t>
            </w:r>
          </w:p>
        </w:tc>
      </w:tr>
      <w:tr w:rsidR="000C0E5D" w:rsidTr="00C74C11">
        <w:tc>
          <w:tcPr>
            <w:tcW w:w="67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9</w:t>
            </w:r>
          </w:p>
        </w:tc>
        <w:tc>
          <w:tcPr>
            <w:tcW w:w="2694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Laws and the Justice System</w:t>
            </w:r>
          </w:p>
          <w:p w:rsid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Is our justice system fit for purpose?</w:t>
            </w:r>
          </w:p>
        </w:tc>
        <w:tc>
          <w:tcPr>
            <w:tcW w:w="2268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Human Rights</w:t>
            </w:r>
          </w:p>
          <w:p w:rsid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Does the UK respect our civil liberties?</w:t>
            </w:r>
          </w:p>
        </w:tc>
        <w:tc>
          <w:tcPr>
            <w:tcW w:w="2268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Active Citizenship</w:t>
            </w:r>
          </w:p>
          <w:p w:rsid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How do you take Citizenship action to promote a cause, seek change or benefit others?</w:t>
            </w:r>
          </w:p>
          <w:p w:rsidR="00C74C11" w:rsidRDefault="00C74C11" w:rsidP="000C0E5D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118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  <w:tc>
          <w:tcPr>
            <w:tcW w:w="2025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</w:tr>
      <w:tr w:rsidR="000C0E5D" w:rsidTr="00C74C11">
        <w:trPr>
          <w:trHeight w:val="2223"/>
        </w:trPr>
        <w:tc>
          <w:tcPr>
            <w:tcW w:w="67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10</w:t>
            </w:r>
          </w:p>
        </w:tc>
        <w:tc>
          <w:tcPr>
            <w:tcW w:w="2694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Theme A: Communities</w:t>
            </w:r>
          </w:p>
          <w:p w:rsidR="00C74C11" w:rsidRDefault="000C0E5D" w:rsidP="009B19A0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What are the origins and impact of our diverse community and how do we promote mutual respect and understanding?</w:t>
            </w:r>
          </w:p>
        </w:tc>
        <w:tc>
          <w:tcPr>
            <w:tcW w:w="2268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Theme A – Human Rights</w:t>
            </w:r>
          </w:p>
          <w:p w:rsidR="000C0E5D" w:rsidRPr="009B19A0" w:rsidRDefault="000C0E5D" w:rsidP="009B19A0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What rights do humans have and how are the protected?</w:t>
            </w:r>
          </w:p>
        </w:tc>
        <w:tc>
          <w:tcPr>
            <w:tcW w:w="2268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Theme B – UK Politics</w:t>
            </w:r>
          </w:p>
          <w:p w:rsidR="009B19A0" w:rsidRDefault="00C74C11" w:rsidP="009B19A0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ENQUIRY: Who runs the country?</w:t>
            </w:r>
          </w:p>
          <w:p w:rsidR="009B19A0" w:rsidRDefault="009B19A0" w:rsidP="009B19A0">
            <w:pPr>
              <w:rPr>
                <w:lang w:val="en-US"/>
              </w:rPr>
            </w:pPr>
          </w:p>
          <w:p w:rsidR="009B19A0" w:rsidRDefault="009B19A0" w:rsidP="009B19A0">
            <w:pPr>
              <w:rPr>
                <w:lang w:val="en-US"/>
              </w:rPr>
            </w:pPr>
          </w:p>
          <w:p w:rsidR="009B19A0" w:rsidRDefault="009B19A0" w:rsidP="009B19A0">
            <w:pPr>
              <w:rPr>
                <w:lang w:val="en-US"/>
              </w:rPr>
            </w:pPr>
          </w:p>
          <w:p w:rsidR="000C0E5D" w:rsidRPr="009B19A0" w:rsidRDefault="000C0E5D" w:rsidP="009B19A0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Theme B – Westminster</w:t>
            </w:r>
          </w:p>
          <w:p w:rsidR="009B19A0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How does Parliament work?</w:t>
            </w:r>
          </w:p>
          <w:p w:rsidR="000C0E5D" w:rsidRPr="009B19A0" w:rsidRDefault="000C0E5D" w:rsidP="009B19A0">
            <w:pPr>
              <w:rPr>
                <w:lang w:val="en-US"/>
              </w:rPr>
            </w:pPr>
          </w:p>
        </w:tc>
        <w:tc>
          <w:tcPr>
            <w:tcW w:w="2118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 xml:space="preserve">Theme C – Law and the Justice System </w:t>
            </w:r>
          </w:p>
          <w:p w:rsidR="009B19A0" w:rsidRDefault="000C0E5D" w:rsidP="009B19A0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What is the law and how does it affect us?</w:t>
            </w:r>
          </w:p>
          <w:p w:rsidR="000C0E5D" w:rsidRPr="009B19A0" w:rsidRDefault="000C0E5D" w:rsidP="009B19A0">
            <w:pPr>
              <w:rPr>
                <w:lang w:val="en-US"/>
              </w:rPr>
            </w:pPr>
          </w:p>
        </w:tc>
        <w:tc>
          <w:tcPr>
            <w:tcW w:w="2025" w:type="dxa"/>
          </w:tcPr>
          <w:p w:rsidR="000C0E5D" w:rsidRPr="000C0E5D" w:rsidRDefault="000C0E5D" w:rsidP="000C0E5D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Theme C – Crime and Society</w:t>
            </w:r>
          </w:p>
          <w:p w:rsidR="000C0E5D" w:rsidRPr="009B19A0" w:rsidRDefault="000C0E5D" w:rsidP="009B19A0">
            <w:pPr>
              <w:jc w:val="center"/>
              <w:rPr>
                <w:lang w:val="en-US"/>
              </w:rPr>
            </w:pPr>
            <w:r w:rsidRPr="000C0E5D">
              <w:rPr>
                <w:lang w:val="en-US"/>
              </w:rPr>
              <w:t>ENQUIRY: Is crime increasing in society and how do we address it?</w:t>
            </w:r>
          </w:p>
        </w:tc>
      </w:tr>
      <w:tr w:rsidR="000C0E5D" w:rsidTr="00C74C11">
        <w:tc>
          <w:tcPr>
            <w:tcW w:w="675" w:type="dxa"/>
            <w:shd w:val="clear" w:color="auto" w:fill="D9D9D9" w:themeFill="background1" w:themeFillShade="D9"/>
          </w:tcPr>
          <w:p w:rsidR="000C0E5D" w:rsidRPr="00C74C11" w:rsidRDefault="000C0E5D" w:rsidP="000C0E5D">
            <w:pPr>
              <w:jc w:val="center"/>
              <w:rPr>
                <w:b/>
                <w:lang w:val="en-US"/>
              </w:rPr>
            </w:pPr>
            <w:r w:rsidRPr="00C74C11">
              <w:rPr>
                <w:b/>
                <w:lang w:val="en-US"/>
              </w:rPr>
              <w:t>11</w:t>
            </w:r>
          </w:p>
        </w:tc>
        <w:tc>
          <w:tcPr>
            <w:tcW w:w="2694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UNIT OVERVIEW: Theme D – Role of groups/</w:t>
            </w:r>
            <w:proofErr w:type="spellStart"/>
            <w:r w:rsidRPr="00C74C11">
              <w:rPr>
                <w:lang w:val="en-US"/>
              </w:rPr>
              <w:t>organisations</w:t>
            </w:r>
            <w:proofErr w:type="spellEnd"/>
          </w:p>
          <w:p w:rsidR="000C0E5D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 xml:space="preserve">ENQUIRY: How do different groups and </w:t>
            </w:r>
            <w:proofErr w:type="spellStart"/>
            <w:r w:rsidRPr="00C74C11">
              <w:rPr>
                <w:lang w:val="en-US"/>
              </w:rPr>
              <w:lastRenderedPageBreak/>
              <w:t>organisations</w:t>
            </w:r>
            <w:proofErr w:type="spellEnd"/>
            <w:r w:rsidRPr="00C74C11">
              <w:rPr>
                <w:lang w:val="en-US"/>
              </w:rPr>
              <w:t xml:space="preserve"> participate in our democratic society?</w:t>
            </w:r>
          </w:p>
          <w:p w:rsidR="00C74C11" w:rsidRDefault="00C74C11" w:rsidP="00C74C11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lastRenderedPageBreak/>
              <w:t>Theme E – Taking Action</w:t>
            </w:r>
          </w:p>
          <w:p w:rsidR="000C0E5D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 xml:space="preserve">ENQUIRY: How do you take citizenship action to promote </w:t>
            </w:r>
            <w:r w:rsidRPr="00C74C11">
              <w:rPr>
                <w:lang w:val="en-US"/>
              </w:rPr>
              <w:lastRenderedPageBreak/>
              <w:t>change or benefit others?</w:t>
            </w:r>
          </w:p>
        </w:tc>
        <w:tc>
          <w:tcPr>
            <w:tcW w:w="2268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lastRenderedPageBreak/>
              <w:t>Theme D – Media</w:t>
            </w:r>
          </w:p>
          <w:p w:rsidR="000C0E5D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ENQUIRY: What is the role, responsibilities and influence of the media?</w:t>
            </w:r>
          </w:p>
        </w:tc>
        <w:tc>
          <w:tcPr>
            <w:tcW w:w="2126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Theme D – UK’s role in the world</w:t>
            </w:r>
          </w:p>
          <w:p w:rsidR="000C0E5D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ENQUIRY: Does the UK have power and influence in the wider world?</w:t>
            </w:r>
          </w:p>
        </w:tc>
        <w:tc>
          <w:tcPr>
            <w:tcW w:w="2118" w:type="dxa"/>
          </w:tcPr>
          <w:p w:rsidR="00C74C11" w:rsidRPr="00C74C11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>Theme D – Global Responsibilities</w:t>
            </w:r>
          </w:p>
          <w:p w:rsidR="000C0E5D" w:rsidRDefault="00C74C11" w:rsidP="00C74C11">
            <w:pPr>
              <w:jc w:val="center"/>
              <w:rPr>
                <w:lang w:val="en-US"/>
              </w:rPr>
            </w:pPr>
            <w:r w:rsidRPr="00C74C11">
              <w:rPr>
                <w:lang w:val="en-US"/>
              </w:rPr>
              <w:t xml:space="preserve">ENQUIRY: What are the rights and responsibilities in </w:t>
            </w:r>
            <w:r w:rsidRPr="00C74C11">
              <w:rPr>
                <w:lang w:val="en-US"/>
              </w:rPr>
              <w:lastRenderedPageBreak/>
              <w:t>global situations, including conflict?</w:t>
            </w:r>
          </w:p>
        </w:tc>
        <w:tc>
          <w:tcPr>
            <w:tcW w:w="2025" w:type="dxa"/>
          </w:tcPr>
          <w:p w:rsidR="000C0E5D" w:rsidRDefault="000C0E5D" w:rsidP="000C0E5D">
            <w:pPr>
              <w:jc w:val="center"/>
              <w:rPr>
                <w:lang w:val="en-US"/>
              </w:rPr>
            </w:pPr>
          </w:p>
        </w:tc>
      </w:tr>
    </w:tbl>
    <w:p w:rsidR="000C0E5D" w:rsidRPr="000C0E5D" w:rsidRDefault="000C0E5D" w:rsidP="00C74C11">
      <w:pPr>
        <w:rPr>
          <w:lang w:val="en-US"/>
        </w:rPr>
      </w:pPr>
    </w:p>
    <w:sectPr w:rsidR="000C0E5D" w:rsidRPr="000C0E5D" w:rsidSect="000C0E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E5D"/>
    <w:rsid w:val="000C0E5D"/>
    <w:rsid w:val="001B4E9A"/>
    <w:rsid w:val="009B19A0"/>
    <w:rsid w:val="00AF7D66"/>
    <w:rsid w:val="00C7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D6119-C2C4-4F2C-AC18-6683D351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C05B02E0</Template>
  <TotalTime>14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Miah</dc:creator>
  <cp:keywords/>
  <dc:description/>
  <cp:lastModifiedBy>Ayesha Miah</cp:lastModifiedBy>
  <cp:revision>3</cp:revision>
  <dcterms:created xsi:type="dcterms:W3CDTF">2022-11-08T10:22:00Z</dcterms:created>
  <dcterms:modified xsi:type="dcterms:W3CDTF">2022-11-08T10:48:00Z</dcterms:modified>
</cp:coreProperties>
</file>